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EE7" w:rsidRDefault="008A2998" w:rsidP="00ED2EE7">
      <w:pPr>
        <w:pStyle w:val="BodyText"/>
        <w:spacing w:line="261" w:lineRule="auto"/>
        <w:ind w:right="125"/>
        <w:jc w:val="both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6FBDDF0" wp14:editId="077DF192">
                <wp:simplePos x="0" y="0"/>
                <wp:positionH relativeFrom="margin">
                  <wp:align>right</wp:align>
                </wp:positionH>
                <wp:positionV relativeFrom="paragraph">
                  <wp:posOffset>-461067</wp:posOffset>
                </wp:positionV>
                <wp:extent cx="7055893" cy="145161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893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EE7" w:rsidRDefault="00ED2EE7" w:rsidP="001A1C63">
                            <w:pPr>
                              <w:spacing w:before="89" w:after="120"/>
                              <w:jc w:val="center"/>
                              <w:rPr>
                                <w:b/>
                                <w:sz w:val="66"/>
                              </w:rPr>
                            </w:pPr>
                            <w:r>
                              <w:rPr>
                                <w:b/>
                                <w:color w:val="292526"/>
                                <w:spacing w:val="-4"/>
                                <w:sz w:val="66"/>
                              </w:rPr>
                              <w:t xml:space="preserve">Look, </w:t>
                            </w:r>
                            <w:r>
                              <w:rPr>
                                <w:b/>
                                <w:color w:val="292526"/>
                                <w:spacing w:val="-8"/>
                                <w:sz w:val="66"/>
                              </w:rPr>
                              <w:t xml:space="preserve">Say, </w:t>
                            </w:r>
                            <w:r>
                              <w:rPr>
                                <w:b/>
                                <w:color w:val="292526"/>
                                <w:spacing w:val="-17"/>
                                <w:sz w:val="66"/>
                              </w:rPr>
                              <w:t xml:space="preserve">Cover, 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>Write</w:t>
                            </w:r>
                            <w:r w:rsidR="00407DD4"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>,</w:t>
                            </w:r>
                            <w:r>
                              <w:rPr>
                                <w:b/>
                                <w:color w:val="292526"/>
                                <w:spacing w:val="-1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5"/>
                                <w:sz w:val="66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92526"/>
                                <w:spacing w:val="50"/>
                                <w:sz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Check!</w:t>
                            </w:r>
                          </w:p>
                          <w:p w:rsidR="00ED2EE7" w:rsidRPr="001A1C63" w:rsidRDefault="00F51B42" w:rsidP="00262EC5">
                            <w:pPr>
                              <w:pStyle w:val="BodyText"/>
                              <w:spacing w:line="261" w:lineRule="auto"/>
                              <w:ind w:right="125"/>
                              <w:jc w:val="center"/>
                              <w:rPr>
                                <w:color w:val="292526"/>
                                <w:sz w:val="30"/>
                                <w:szCs w:val="30"/>
                              </w:rPr>
                            </w:pPr>
                            <w:r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Check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the columns as you follow the instructions from left to right. 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br/>
                            </w:r>
                            <w:r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Try to spell the words in the “write” column correctly.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If you spell the word incorrectly, write it again in the correction</w:t>
                            </w:r>
                            <w:r w:rsidR="00ED2EE7" w:rsidRPr="001A1C63">
                              <w:rPr>
                                <w:color w:val="292526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D2EE7" w:rsidRPr="001A1C63">
                              <w:rPr>
                                <w:color w:val="292526"/>
                                <w:sz w:val="30"/>
                                <w:szCs w:val="30"/>
                              </w:rPr>
                              <w:t>column.</w:t>
                            </w:r>
                          </w:p>
                          <w:p w:rsidR="00ED2EE7" w:rsidRDefault="00ED2EE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FBDD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4.4pt;margin-top:-36.3pt;width:555.6pt;height:114.3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" stroked="f">
                <v:textbox>
                  <w:txbxContent>
                    <w:p w:rsidR="00ED2EE7" w:rsidRDefault="00ED2EE7" w:rsidP="001A1C63">
                      <w:pPr>
                        <w:spacing w:before="89" w:after="120"/>
                        <w:jc w:val="center"/>
                        <w:rPr>
                          <w:b/>
                          <w:sz w:val="66"/>
                        </w:rPr>
                      </w:pPr>
                      <w:r>
                        <w:rPr>
                          <w:b/>
                          <w:color w:val="292526"/>
                          <w:spacing w:val="-4"/>
                          <w:sz w:val="66"/>
                        </w:rPr>
                        <w:t xml:space="preserve">Look, </w:t>
                      </w:r>
                      <w:r>
                        <w:rPr>
                          <w:b/>
                          <w:color w:val="292526"/>
                          <w:spacing w:val="-8"/>
                          <w:sz w:val="66"/>
                        </w:rPr>
                        <w:t xml:space="preserve">Say, </w:t>
                      </w:r>
                      <w:r>
                        <w:rPr>
                          <w:b/>
                          <w:color w:val="292526"/>
                          <w:spacing w:val="-17"/>
                          <w:sz w:val="66"/>
                        </w:rPr>
                        <w:t xml:space="preserve">Cover, 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>Write</w:t>
                      </w:r>
                      <w:r w:rsidR="00407DD4">
                        <w:rPr>
                          <w:b/>
                          <w:color w:val="292526"/>
                          <w:spacing w:val="-10"/>
                          <w:sz w:val="66"/>
                        </w:rPr>
                        <w:t>,</w:t>
                      </w:r>
                      <w:r>
                        <w:rPr>
                          <w:b/>
                          <w:color w:val="292526"/>
                          <w:spacing w:val="-10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5"/>
                          <w:sz w:val="66"/>
                        </w:rPr>
                        <w:t>and</w:t>
                      </w:r>
                      <w:r>
                        <w:rPr>
                          <w:b/>
                          <w:color w:val="292526"/>
                          <w:spacing w:val="50"/>
                          <w:sz w:val="66"/>
                        </w:rPr>
                        <w:t xml:space="preserve"> </w:t>
                      </w:r>
                      <w:r>
                        <w:rPr>
                          <w:b/>
                          <w:color w:val="292526"/>
                          <w:spacing w:val="-7"/>
                          <w:sz w:val="66"/>
                        </w:rPr>
                        <w:t>Check!</w:t>
                      </w:r>
                    </w:p>
                    <w:p w:rsidR="00ED2EE7" w:rsidRPr="001A1C63" w:rsidRDefault="00F51B42" w:rsidP="00262EC5">
                      <w:pPr>
                        <w:pStyle w:val="BodyText"/>
                        <w:spacing w:line="261" w:lineRule="auto"/>
                        <w:ind w:right="125"/>
                        <w:jc w:val="center"/>
                        <w:rPr>
                          <w:color w:val="292526"/>
                          <w:sz w:val="30"/>
                          <w:szCs w:val="30"/>
                        </w:rPr>
                      </w:pPr>
                      <w:r w:rsidRPr="001A1C63">
                        <w:rPr>
                          <w:color w:val="292526"/>
                          <w:sz w:val="30"/>
                          <w:szCs w:val="30"/>
                        </w:rPr>
                        <w:t>Check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 xml:space="preserve"> the columns as you follow the instructions from left to right. 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br/>
                      </w:r>
                      <w:r w:rsidRPr="001A1C63">
                        <w:rPr>
                          <w:color w:val="292526"/>
                          <w:sz w:val="30"/>
                          <w:szCs w:val="30"/>
                        </w:rPr>
                        <w:t>Try to spell the words in the “write” column correctly.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 xml:space="preserve"> If you spell the word incorrectly, write it again in the correction</w:t>
                      </w:r>
                      <w:r w:rsidR="00ED2EE7" w:rsidRPr="001A1C63">
                        <w:rPr>
                          <w:color w:val="292526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r w:rsidR="00ED2EE7" w:rsidRPr="001A1C63">
                        <w:rPr>
                          <w:color w:val="292526"/>
                          <w:sz w:val="30"/>
                          <w:szCs w:val="30"/>
                        </w:rPr>
                        <w:t>column.</w:t>
                      </w:r>
                    </w:p>
                    <w:p w:rsidR="00ED2EE7" w:rsidRDefault="00ED2EE7"/>
                  </w:txbxContent>
                </v:textbox>
                <w10:wrap anchorx="margin"/>
              </v:shape>
            </w:pict>
          </mc:Fallback>
        </mc:AlternateContent>
      </w: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ED2EE7" w:rsidRDefault="00ED2EE7" w:rsidP="00ED2EE7">
      <w:pPr>
        <w:pStyle w:val="BodyText"/>
        <w:spacing w:line="261" w:lineRule="auto"/>
        <w:ind w:right="125"/>
        <w:jc w:val="both"/>
      </w:pPr>
    </w:p>
    <w:p w:rsidR="00F51FAB" w:rsidRPr="00ED2EE7" w:rsidRDefault="00F51FAB" w:rsidP="00ED2EE7">
      <w:pPr>
        <w:pStyle w:val="BodyText"/>
        <w:spacing w:line="261" w:lineRule="auto"/>
        <w:ind w:right="125"/>
        <w:jc w:val="both"/>
      </w:pPr>
    </w:p>
    <w:tbl>
      <w:tblPr>
        <w:tblW w:w="11057" w:type="dxa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837"/>
        <w:gridCol w:w="766"/>
        <w:gridCol w:w="1078"/>
        <w:gridCol w:w="2949"/>
        <w:gridCol w:w="1135"/>
        <w:gridCol w:w="2204"/>
      </w:tblGrid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9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look</w:t>
            </w: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say</w:t>
            </w: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cover</w:t>
            </w: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spacing w:before="70"/>
              <w:ind w:left="77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write</w:t>
            </w: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spacing w:before="70"/>
              <w:ind w:left="76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check</w:t>
            </w: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spacing w:before="70"/>
              <w:ind w:left="75"/>
              <w:jc w:val="center"/>
              <w:rPr>
                <w:sz w:val="32"/>
                <w:szCs w:val="32"/>
              </w:rPr>
            </w:pPr>
            <w:r w:rsidRPr="001A1C63">
              <w:rPr>
                <w:color w:val="231F20"/>
                <w:sz w:val="32"/>
                <w:szCs w:val="32"/>
              </w:rPr>
              <w:t>correction</w:t>
            </w: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quickly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D44B98">
            <w:pPr>
              <w:pStyle w:val="TableParagraph"/>
              <w:spacing w:before="70"/>
              <w:ind w:left="80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 xml:space="preserve">       lately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happily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gently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basically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D44B98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natural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381271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naughty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381271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notice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381271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occasion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:rsidTr="001A1C63">
        <w:trPr>
          <w:trHeight w:val="698"/>
        </w:trPr>
        <w:tc>
          <w:tcPr>
            <w:tcW w:w="2088" w:type="dxa"/>
            <w:shd w:val="clear" w:color="auto" w:fill="auto"/>
            <w:vAlign w:val="center"/>
          </w:tcPr>
          <w:p w:rsidR="00ED2EE7" w:rsidRPr="001A1C63" w:rsidRDefault="00381271" w:rsidP="00450E48">
            <w:pPr>
              <w:pStyle w:val="TableParagraph"/>
              <w:spacing w:before="70"/>
              <w:ind w:left="80"/>
              <w:jc w:val="center"/>
              <w:rPr>
                <w:sz w:val="32"/>
                <w:szCs w:val="32"/>
              </w:rPr>
            </w:pPr>
            <w:r>
              <w:rPr>
                <w:color w:val="231F20"/>
                <w:sz w:val="32"/>
                <w:szCs w:val="32"/>
              </w:rPr>
              <w:t>occasionally</w:t>
            </w:r>
          </w:p>
        </w:tc>
        <w:tc>
          <w:tcPr>
            <w:tcW w:w="837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6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78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49" w:type="dxa"/>
            <w:shd w:val="clear" w:color="auto" w:fill="auto"/>
            <w:vAlign w:val="center"/>
          </w:tcPr>
          <w:p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5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04" w:type="dxa"/>
            <w:shd w:val="clear" w:color="auto" w:fill="auto"/>
            <w:vAlign w:val="center"/>
          </w:tcPr>
          <w:p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381271" w:rsidRPr="001A1C63" w:rsidTr="00C7213C">
        <w:trPr>
          <w:trHeight w:val="698"/>
        </w:trPr>
        <w:tc>
          <w:tcPr>
            <w:tcW w:w="11057" w:type="dxa"/>
            <w:gridSpan w:val="7"/>
            <w:shd w:val="clear" w:color="auto" w:fill="auto"/>
            <w:vAlign w:val="center"/>
          </w:tcPr>
          <w:p w:rsidR="00381271" w:rsidRPr="001A1C63" w:rsidRDefault="00381271" w:rsidP="00010D3B">
            <w:pPr>
              <w:pStyle w:val="TableParagraph"/>
              <w:jc w:val="center"/>
              <w:rPr>
                <w:sz w:val="32"/>
                <w:szCs w:val="32"/>
              </w:rPr>
            </w:pPr>
            <w:proofErr w:type="spellStart"/>
            <w:r>
              <w:rPr>
                <w:color w:val="231F20"/>
                <w:sz w:val="32"/>
                <w:szCs w:val="32"/>
              </w:rPr>
              <w:t>Wk</w:t>
            </w:r>
            <w:proofErr w:type="spellEnd"/>
            <w:r>
              <w:rPr>
                <w:color w:val="231F20"/>
                <w:sz w:val="32"/>
                <w:szCs w:val="32"/>
              </w:rPr>
              <w:t xml:space="preserve"> 1 spelling focus: adding </w:t>
            </w:r>
            <w:proofErr w:type="spellStart"/>
            <w:r>
              <w:rPr>
                <w:color w:val="231F20"/>
                <w:sz w:val="32"/>
                <w:szCs w:val="32"/>
              </w:rPr>
              <w:t>ly</w:t>
            </w:r>
            <w:proofErr w:type="spellEnd"/>
            <w:r>
              <w:rPr>
                <w:color w:val="231F20"/>
                <w:sz w:val="32"/>
                <w:szCs w:val="32"/>
              </w:rPr>
              <w:t xml:space="preserve"> - test date 25.4.24</w:t>
            </w:r>
          </w:p>
        </w:tc>
      </w:tr>
    </w:tbl>
    <w:p w:rsidR="002820BA" w:rsidRPr="001A1C63" w:rsidRDefault="002820BA">
      <w:pPr>
        <w:rPr>
          <w:sz w:val="32"/>
          <w:szCs w:val="32"/>
        </w:rPr>
      </w:pPr>
      <w:bookmarkStart w:id="0" w:name="_GoBack"/>
      <w:bookmarkEnd w:id="0"/>
    </w:p>
    <w:p w:rsidR="003739ED" w:rsidRPr="001A1C63" w:rsidRDefault="002820BA" w:rsidP="001A1C63">
      <w:pPr>
        <w:tabs>
          <w:tab w:val="left" w:pos="3084"/>
        </w:tabs>
        <w:rPr>
          <w:sz w:val="32"/>
          <w:szCs w:val="32"/>
        </w:rPr>
      </w:pPr>
      <w:r w:rsidRPr="001A1C63">
        <w:rPr>
          <w:sz w:val="32"/>
          <w:szCs w:val="32"/>
        </w:rPr>
        <w:tab/>
      </w:r>
      <w:r w:rsidR="006B098E" w:rsidRPr="001A1C63">
        <w:rPr>
          <w:sz w:val="32"/>
          <w:szCs w:val="32"/>
        </w:rPr>
        <w:tab/>
      </w:r>
    </w:p>
    <w:sectPr w:rsidR="003739ED" w:rsidRPr="001A1C63" w:rsidSect="00F51B42">
      <w:headerReference w:type="default" r:id="rId6"/>
      <w:type w:val="continuous"/>
      <w:pgSz w:w="12240" w:h="15840" w:code="1"/>
      <w:pgMar w:top="440" w:right="440" w:bottom="280" w:left="4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4B98" w:rsidRDefault="00D44B98" w:rsidP="00ED2EE7">
      <w:r>
        <w:separator/>
      </w:r>
    </w:p>
  </w:endnote>
  <w:endnote w:type="continuationSeparator" w:id="0">
    <w:p w:rsidR="00D44B98" w:rsidRDefault="00D44B98" w:rsidP="00ED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E89E165-5490-4A63-9C0C-74F97FA750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89F2C8-DA73-457D-A888-C1D97C2E9A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4B98" w:rsidRDefault="00D44B98" w:rsidP="00ED2EE7">
      <w:r>
        <w:separator/>
      </w:r>
    </w:p>
  </w:footnote>
  <w:footnote w:type="continuationSeparator" w:id="0">
    <w:p w:rsidR="00D44B98" w:rsidRDefault="00D44B98" w:rsidP="00ED2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2EE7" w:rsidRDefault="00F51B42">
    <w:pPr>
      <w:pStyle w:val="Header"/>
    </w:pPr>
    <w:r>
      <w:rPr>
        <w:noProof/>
        <w:lang w:bidi="ar-SA"/>
      </w:rPr>
      <w:drawing>
        <wp:anchor distT="0" distB="0" distL="114300" distR="114300" simplePos="0" relativeHeight="251659264" behindDoc="1" locked="0" layoutInCell="1" allowOverlap="1" wp14:anchorId="056A2F80" wp14:editId="55AD06F5">
          <wp:simplePos x="0" y="0"/>
          <wp:positionH relativeFrom="page">
            <wp:align>left</wp:align>
          </wp:positionH>
          <wp:positionV relativeFrom="paragraph">
            <wp:posOffset>-464023</wp:posOffset>
          </wp:positionV>
          <wp:extent cx="7905750" cy="10231144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-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0" cy="10231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B98"/>
    <w:rsid w:val="00010D3B"/>
    <w:rsid w:val="000B0511"/>
    <w:rsid w:val="001A1C63"/>
    <w:rsid w:val="00202223"/>
    <w:rsid w:val="00262EC5"/>
    <w:rsid w:val="002820BA"/>
    <w:rsid w:val="003739ED"/>
    <w:rsid w:val="00381271"/>
    <w:rsid w:val="00407DD4"/>
    <w:rsid w:val="00450E48"/>
    <w:rsid w:val="004C6B86"/>
    <w:rsid w:val="00554BA6"/>
    <w:rsid w:val="006B098E"/>
    <w:rsid w:val="006C0B42"/>
    <w:rsid w:val="008641B8"/>
    <w:rsid w:val="0088654F"/>
    <w:rsid w:val="00895AC2"/>
    <w:rsid w:val="008A2998"/>
    <w:rsid w:val="008E545A"/>
    <w:rsid w:val="00966B6B"/>
    <w:rsid w:val="00A5175B"/>
    <w:rsid w:val="00A66FD7"/>
    <w:rsid w:val="00B82F85"/>
    <w:rsid w:val="00BF7362"/>
    <w:rsid w:val="00C16F7E"/>
    <w:rsid w:val="00D44B98"/>
    <w:rsid w:val="00E37D6A"/>
    <w:rsid w:val="00E46F79"/>
    <w:rsid w:val="00ED2EE7"/>
    <w:rsid w:val="00F51B42"/>
    <w:rsid w:val="00F51FAB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30A14A"/>
  <w15:docId w15:val="{EF5326BF-BCC3-4FF8-B79D-E3CCB6F12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E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E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1067domain.sch\userdata$\users\staff\hmurray\Desktop\Y3_4%20Literacy\GPS\Spellings\us-l-744-editable-look-say-cover-write-and-check-writing-template_ver_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us-l-744-editable-look-say-cover-write-and-check-writing-template_ver_2</Template>
  <TotalTime>19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Murray</dc:creator>
  <cp:keywords/>
  <dc:description/>
  <cp:lastModifiedBy>Helen Murray</cp:lastModifiedBy>
  <cp:revision>1</cp:revision>
  <dcterms:created xsi:type="dcterms:W3CDTF">2024-04-19T07:14:00Z</dcterms:created>
  <dcterms:modified xsi:type="dcterms:W3CDTF">2024-04-19T07:33:00Z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2019-11-14T00:00:00Z</vt:filetime>
  </property>
</Properties>
</file>